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695D" w:rsidRDefault="004D6EB6" w:rsidP="00565617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A3F30F4" wp14:editId="09275DC2">
            <wp:extent cx="5867400" cy="91433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20" t="14721" r="41762" b="9855"/>
                    <a:stretch/>
                  </pic:blipFill>
                  <pic:spPr bwMode="auto">
                    <a:xfrm>
                      <a:off x="0" y="0"/>
                      <a:ext cx="5869211" cy="914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6EB6" w:rsidRDefault="004D6EB6" w:rsidP="00565617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A76C0B" wp14:editId="09641D46">
            <wp:extent cx="5715000" cy="902873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681" t="12504" r="41923" b="11670"/>
                    <a:stretch/>
                  </pic:blipFill>
                  <pic:spPr bwMode="auto">
                    <a:xfrm>
                      <a:off x="0" y="0"/>
                      <a:ext cx="5717971" cy="903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EB6" w:rsidRDefault="004D6EB6" w:rsidP="00565617">
      <w:pPr>
        <w:jc w:val="both"/>
        <w:rPr>
          <w:sz w:val="24"/>
          <w:szCs w:val="24"/>
        </w:rPr>
      </w:pPr>
    </w:p>
    <w:p w:rsidR="004D6EB6" w:rsidRDefault="004D6EB6" w:rsidP="00565617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F43D80" wp14:editId="0ECFA570">
            <wp:extent cx="5810250" cy="900348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60" t="14318" r="41600" b="10057"/>
                    <a:stretch/>
                  </pic:blipFill>
                  <pic:spPr bwMode="auto">
                    <a:xfrm>
                      <a:off x="0" y="0"/>
                      <a:ext cx="5812446" cy="900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EB6" w:rsidRDefault="004D6EB6" w:rsidP="00565617">
      <w:pPr>
        <w:jc w:val="both"/>
        <w:rPr>
          <w:sz w:val="24"/>
          <w:szCs w:val="24"/>
        </w:rPr>
      </w:pPr>
    </w:p>
    <w:p w:rsidR="004D6EB6" w:rsidRDefault="004D6EB6" w:rsidP="00565617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3DDC63" wp14:editId="3B565A50">
            <wp:extent cx="5829300" cy="88653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036" t="16536" r="42246" b="9855"/>
                    <a:stretch/>
                  </pic:blipFill>
                  <pic:spPr bwMode="auto">
                    <a:xfrm>
                      <a:off x="0" y="0"/>
                      <a:ext cx="5832294" cy="886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EB6" w:rsidRDefault="004D6EB6" w:rsidP="00565617">
      <w:pPr>
        <w:jc w:val="both"/>
        <w:rPr>
          <w:sz w:val="24"/>
          <w:szCs w:val="24"/>
        </w:rPr>
      </w:pPr>
    </w:p>
    <w:p w:rsidR="004D6EB6" w:rsidRDefault="004D6EB6" w:rsidP="00565617">
      <w:pPr>
        <w:jc w:val="both"/>
        <w:rPr>
          <w:sz w:val="24"/>
          <w:szCs w:val="24"/>
        </w:rPr>
      </w:pPr>
    </w:p>
    <w:p w:rsidR="004D6EB6" w:rsidRPr="00A55D70" w:rsidRDefault="004D6EB6" w:rsidP="00565617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CA2983" wp14:editId="236D2FC7">
            <wp:extent cx="5851281" cy="3457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360" t="15528" r="41600" b="55634"/>
                    <a:stretch/>
                  </pic:blipFill>
                  <pic:spPr bwMode="auto">
                    <a:xfrm>
                      <a:off x="0" y="0"/>
                      <a:ext cx="5856325" cy="346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6EB6" w:rsidRPr="00A55D70" w:rsidSect="008C78F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42813" w:rsidRDefault="00342813">
      <w:r>
        <w:separator/>
      </w:r>
    </w:p>
  </w:endnote>
  <w:endnote w:type="continuationSeparator" w:id="0">
    <w:p w:rsidR="00342813" w:rsidRDefault="00342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2147" w:rsidRPr="00A33B5F" w:rsidRDefault="007D1E44" w:rsidP="00352147">
    <w:pPr>
      <w:pStyle w:val="a8"/>
      <w:rPr>
        <w:sz w:val="16"/>
        <w:lang w:val="en-US"/>
      </w:rPr>
    </w:pPr>
    <w:fldSimple w:instr=" DOCPROPERTY &quot;ИД&quot; \* MERGEFORMAT ">
      <w:r w:rsidR="00E6695D" w:rsidRPr="00E6695D">
        <w:rPr>
          <w:sz w:val="16"/>
        </w:rPr>
        <w:t>12978067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2E2A8F" w:rsidRPr="002E2A8F">
        <w:rPr>
          <w:sz w:val="16"/>
        </w:rPr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7339" w:rsidRPr="005936EB" w:rsidRDefault="007D1E44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695D" w:rsidRPr="00E6695D">
        <w:rPr>
          <w:sz w:val="18"/>
          <w:szCs w:val="18"/>
        </w:rPr>
        <w:t>12978067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2E2A8F">
        <w:rPr>
          <w:sz w:val="18"/>
          <w:szCs w:val="18"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42813" w:rsidRDefault="00342813">
      <w:r>
        <w:separator/>
      </w:r>
    </w:p>
  </w:footnote>
  <w:footnote w:type="continuationSeparator" w:id="0">
    <w:p w:rsidR="00342813" w:rsidRDefault="003428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5E5D52">
      <w:rPr>
        <w:rStyle w:val="a6"/>
        <w:noProof/>
        <w:sz w:val="24"/>
      </w:rPr>
      <w:t>6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D7EF5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B299C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2813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D6EB6"/>
    <w:rsid w:val="004E2F25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5D52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1E4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949AE"/>
    <w:rsid w:val="009C74F6"/>
    <w:rsid w:val="00A02A1D"/>
    <w:rsid w:val="00A2387A"/>
    <w:rsid w:val="00A3171A"/>
    <w:rsid w:val="00A32343"/>
    <w:rsid w:val="00A32EDE"/>
    <w:rsid w:val="00A33B5F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D430D"/>
    <w:rsid w:val="00CE1CDA"/>
    <w:rsid w:val="00CE4AE8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3DB0"/>
    <w:rsid w:val="00E55F5E"/>
    <w:rsid w:val="00E64A5B"/>
    <w:rsid w:val="00E6695D"/>
    <w:rsid w:val="00E67B15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E228B5C-4AFF-4CE7-9CB2-13F27222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20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27</cp:revision>
  <cp:lastPrinted>2011-06-07T12:47:00Z</cp:lastPrinted>
  <dcterms:created xsi:type="dcterms:W3CDTF">2011-06-14T07:36:00Z</dcterms:created>
  <dcterms:modified xsi:type="dcterms:W3CDTF">2020-03-24T22:17:00Z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И.В. Лобода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40-08-58</vt:lpwstr>
  </property>
  <property fmtid="{D5CDD505-2E9C-101B-9397-08002B2CF9AE}" pid="7" name="Заголовок">
    <vt:lpwstr>О региональном этапе всероссийского конкурса «Письмо солдату. О детях войны»</vt:lpwstr>
  </property>
  <property fmtid="{D5CDD505-2E9C-101B-9397-08002B2CF9AE}" pid="8" name="На №">
    <vt:lpwstr>ИХ.0301/упр.20</vt:lpwstr>
  </property>
  <property fmtid="{D5CDD505-2E9C-101B-9397-08002B2CF9AE}" pid="9" name="от">
    <vt:lpwstr>28.02.2020</vt:lpwstr>
  </property>
  <property fmtid="{D5CDD505-2E9C-101B-9397-08002B2CF9AE}" pid="10" name="Р*Исполнитель...*Фамилия И.О.">
    <vt:lpwstr>Шорохова Любовь Вячеславовна</vt:lpwstr>
  </property>
  <property fmtid="{D5CDD505-2E9C-101B-9397-08002B2CF9AE}" pid="11" name="Номер версии">
    <vt:lpwstr>1</vt:lpwstr>
  </property>
  <property fmtid="{D5CDD505-2E9C-101B-9397-08002B2CF9AE}" pid="12" name="ИД">
    <vt:lpwstr>12978067</vt:lpwstr>
  </property>
  <property fmtid="{D5CDD505-2E9C-101B-9397-08002B2CF9AE}" pid="13" name="INSTALL_ID">
    <vt:lpwstr>34115</vt:lpwstr>
  </property>
</Properties>
</file>